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14:paraId="36B6220E" w14:textId="77777777" w:rsidTr="002A068F">
        <w:trPr>
          <w:trHeight w:val="8366"/>
          <w:tblHeader/>
        </w:trPr>
        <w:tc>
          <w:tcPr>
            <w:tcW w:w="7819" w:type="dxa"/>
          </w:tcPr>
          <w:p w14:paraId="52AB9278" w14:textId="0365C51C" w:rsidR="00897FB4" w:rsidRDefault="003D42F1" w:rsidP="00676D89">
            <w:pPr>
              <w:pStyle w:val="Subtitle"/>
              <w:jc w:val="center"/>
            </w:pPr>
            <w:r>
              <w:t>wORKSHOP ON FORGIVENESS</w:t>
            </w:r>
            <w:r w:rsidR="00A164A4">
              <w:t xml:space="preserve"> </w:t>
            </w:r>
            <w:r w:rsidR="00C44EFC">
              <w:t>in</w:t>
            </w:r>
            <w:r>
              <w:t xml:space="preserve"> RELATIONSHIPS</w:t>
            </w:r>
          </w:p>
          <w:p w14:paraId="724771D9" w14:textId="77777777" w:rsidR="00676D89" w:rsidRPr="00897FB4" w:rsidRDefault="00676D89" w:rsidP="00676D89">
            <w:pPr>
              <w:pStyle w:val="Subtitle"/>
              <w:jc w:val="center"/>
            </w:pPr>
            <w:bookmarkStart w:id="0" w:name="_GoBack"/>
            <w:bookmarkEnd w:id="0"/>
          </w:p>
          <w:p w14:paraId="0C62A07F" w14:textId="7E2C4526" w:rsidR="00897FB4" w:rsidRPr="00676D89" w:rsidRDefault="00A164A4" w:rsidP="00897FB4">
            <w:pPr>
              <w:pStyle w:val="Subtitle"/>
              <w:rPr>
                <w:sz w:val="44"/>
                <w:szCs w:val="44"/>
              </w:rPr>
            </w:pPr>
            <w:r w:rsidRPr="00676D89">
              <w:rPr>
                <w:sz w:val="44"/>
                <w:szCs w:val="44"/>
              </w:rPr>
              <w:t>hosted by Regina a. DeMeo</w:t>
            </w:r>
            <w:r w:rsidR="00C44EFC" w:rsidRPr="00676D89">
              <w:rPr>
                <w:sz w:val="44"/>
                <w:szCs w:val="44"/>
              </w:rPr>
              <w:t>, esq.</w:t>
            </w:r>
            <w:r w:rsidRPr="00676D89">
              <w:rPr>
                <w:sz w:val="44"/>
                <w:szCs w:val="44"/>
              </w:rPr>
              <w:t xml:space="preserve"> </w:t>
            </w:r>
            <w:r w:rsidR="003D42F1" w:rsidRPr="00676D89">
              <w:rPr>
                <w:sz w:val="44"/>
                <w:szCs w:val="44"/>
              </w:rPr>
              <w:t xml:space="preserve">AND </w:t>
            </w:r>
            <w:r w:rsidR="00676D89" w:rsidRPr="00676D89">
              <w:rPr>
                <w:sz w:val="44"/>
                <w:szCs w:val="44"/>
              </w:rPr>
              <w:t xml:space="preserve">LED BY </w:t>
            </w:r>
            <w:r w:rsidR="003D42F1" w:rsidRPr="00676D89">
              <w:rPr>
                <w:sz w:val="44"/>
                <w:szCs w:val="44"/>
              </w:rPr>
              <w:t>ROBIN TUCKER</w:t>
            </w:r>
            <w:r w:rsidR="00C44EFC" w:rsidRPr="00676D89">
              <w:rPr>
                <w:sz w:val="44"/>
                <w:szCs w:val="44"/>
              </w:rPr>
              <w:t>, psychotherapist and life coach</w:t>
            </w:r>
            <w:r w:rsidR="00676D89" w:rsidRPr="00676D89">
              <w:rPr>
                <w:sz w:val="44"/>
                <w:szCs w:val="44"/>
              </w:rPr>
              <w:t xml:space="preserve"> </w:t>
            </w:r>
            <w:r w:rsidRPr="00676D89">
              <w:rPr>
                <w:sz w:val="44"/>
                <w:szCs w:val="44"/>
              </w:rPr>
              <w:t xml:space="preserve">at </w:t>
            </w:r>
            <w:r w:rsidR="00676D89" w:rsidRPr="00676D89">
              <w:rPr>
                <w:sz w:val="44"/>
                <w:szCs w:val="44"/>
              </w:rPr>
              <w:t xml:space="preserve">BETHESDA CROSSING, </w:t>
            </w:r>
            <w:r w:rsidR="003D42F1" w:rsidRPr="00676D89">
              <w:rPr>
                <w:sz w:val="44"/>
                <w:szCs w:val="44"/>
              </w:rPr>
              <w:t>4550 Montgomery Ave, Suite 760N. Bethesda, M</w:t>
            </w:r>
            <w:r w:rsidRPr="00676D89">
              <w:rPr>
                <w:sz w:val="44"/>
                <w:szCs w:val="44"/>
              </w:rPr>
              <w:t xml:space="preserve">d  </w:t>
            </w:r>
            <w:r w:rsidR="00676D89">
              <w:rPr>
                <w:sz w:val="44"/>
                <w:szCs w:val="44"/>
              </w:rPr>
              <w:t>20814</w:t>
            </w:r>
          </w:p>
          <w:p w14:paraId="3EB3E701" w14:textId="0538AB3D" w:rsidR="00897FB4" w:rsidRDefault="00A164A4" w:rsidP="00897FB4">
            <w:pPr>
              <w:pStyle w:val="Date"/>
            </w:pPr>
            <w:r>
              <w:t xml:space="preserve">Time: </w:t>
            </w:r>
            <w:r w:rsidR="003D42F1">
              <w:t>2</w:t>
            </w:r>
            <w:r>
              <w:t>:30-</w:t>
            </w:r>
            <w:r w:rsidR="003D42F1">
              <w:t>4</w:t>
            </w:r>
            <w:r>
              <w:t>:30pm</w:t>
            </w:r>
          </w:p>
          <w:p w14:paraId="4EAAB028" w14:textId="51F176AF" w:rsidR="00A164A4" w:rsidRPr="00897FB4" w:rsidRDefault="00A164A4" w:rsidP="00897FB4">
            <w:pPr>
              <w:pStyle w:val="Date"/>
            </w:pPr>
            <w:r>
              <w:t xml:space="preserve">Cost: </w:t>
            </w:r>
            <w:r w:rsidR="003D42F1">
              <w:t>$75</w:t>
            </w:r>
          </w:p>
          <w:p w14:paraId="091A7D86" w14:textId="64971D97" w:rsidR="00A164A4" w:rsidRDefault="00A164A4" w:rsidP="00897FB4">
            <w:pPr>
              <w:pStyle w:val="Time"/>
            </w:pPr>
            <w:r w:rsidRPr="00A164A4">
              <w:rPr>
                <w:sz w:val="48"/>
                <w:szCs w:val="48"/>
              </w:rPr>
              <w:t>date</w:t>
            </w:r>
            <w:r>
              <w:t>:</w:t>
            </w:r>
            <w:r w:rsidR="003D42F1">
              <w:t xml:space="preserve"> Sat. May 18, 2019</w:t>
            </w:r>
          </w:p>
          <w:p w14:paraId="2EA7939D" w14:textId="77777777" w:rsidR="00C44EFC" w:rsidRDefault="00A164A4" w:rsidP="00A164A4">
            <w:pPr>
              <w:pStyle w:val="Location"/>
            </w:pPr>
            <w:r>
              <w:t xml:space="preserve">RSVP BY </w:t>
            </w:r>
            <w:r w:rsidR="00C44EFC">
              <w:t>April 30</w:t>
            </w:r>
            <w:r w:rsidR="00C44EFC" w:rsidRPr="00C44EFC">
              <w:rPr>
                <w:vertAlign w:val="superscript"/>
              </w:rPr>
              <w:t>th</w:t>
            </w:r>
            <w:r w:rsidR="00C44EFC">
              <w:t>, Space is Limited.</w:t>
            </w:r>
          </w:p>
          <w:p w14:paraId="33F71612" w14:textId="59C67C9E" w:rsidR="00A164A4" w:rsidRPr="00897FB4" w:rsidRDefault="00A164A4" w:rsidP="00A164A4">
            <w:pPr>
              <w:pStyle w:val="Location"/>
            </w:pPr>
            <w:r>
              <w:t>EMAIL TO: rad@reginademeo.com</w:t>
            </w:r>
          </w:p>
          <w:p w14:paraId="1D934B22" w14:textId="66019E89" w:rsidR="00897FB4" w:rsidRPr="00897FB4" w:rsidRDefault="00897FB4" w:rsidP="00A164A4"/>
        </w:tc>
      </w:tr>
      <w:tr w:rsidR="00A164A4" w:rsidRPr="00897FB4" w14:paraId="4DACD62C" w14:textId="77777777" w:rsidTr="002A068F">
        <w:trPr>
          <w:trHeight w:val="8366"/>
          <w:tblHeader/>
        </w:trPr>
        <w:tc>
          <w:tcPr>
            <w:tcW w:w="7819" w:type="dxa"/>
          </w:tcPr>
          <w:p w14:paraId="185D4856" w14:textId="77777777" w:rsidR="00A164A4" w:rsidRDefault="00A164A4" w:rsidP="00897FB4">
            <w:pPr>
              <w:pStyle w:val="Subtitle"/>
            </w:pP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14:paraId="7231CB6E" w14:textId="77777777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14:paraId="0445509A" w14:textId="77777777" w:rsidR="00897FB4" w:rsidRPr="00897FB4" w:rsidRDefault="007A796D" w:rsidP="001570B2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30FC77F031D9453888D52518B22A8BE1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sdt>
              <w:sdtPr>
                <w:alias w:val="Enter contact name:"/>
                <w:tag w:val="Enter contact name:"/>
                <w:id w:val="1000775814"/>
                <w:placeholder>
                  <w:docPart w:val="CBC1A26DEFBD48968ED70FD20622953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Contact Name</w:t>
                </w:r>
              </w:sdtContent>
            </w:sdt>
            <w:r w:rsidR="00897FB4" w:rsidRPr="00897FB4">
              <w:t xml:space="preserve"> @ </w:t>
            </w:r>
            <w:sdt>
              <w:sdtPr>
                <w:alias w:val="Enter telephone:"/>
                <w:tag w:val="Enter telephone:"/>
                <w:id w:val="-1757201249"/>
                <w:placeholder>
                  <w:docPart w:val="4BC8284E3C5644BCBAD66F79B4C37F4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telephone</w:t>
                </w:r>
              </w:sdtContent>
            </w:sdt>
          </w:p>
        </w:tc>
      </w:tr>
    </w:tbl>
    <w:p w14:paraId="7B563098" w14:textId="77777777" w:rsidR="002A068F" w:rsidRDefault="002A068F" w:rsidP="00A95506">
      <w:pPr>
        <w:pStyle w:val="NoSpacing"/>
      </w:pPr>
    </w:p>
    <w:sectPr w:rsidR="002A068F" w:rsidSect="00A95506">
      <w:headerReference w:type="default" r:id="rId11"/>
      <w:footerReference w:type="default" r:id="rId12"/>
      <w:headerReference w:type="first" r:id="rId13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EDD22" w14:textId="77777777" w:rsidR="007A796D" w:rsidRDefault="007A796D" w:rsidP="0068245E">
      <w:pPr>
        <w:spacing w:after="0" w:line="240" w:lineRule="auto"/>
      </w:pPr>
      <w:r>
        <w:separator/>
      </w:r>
    </w:p>
  </w:endnote>
  <w:endnote w:type="continuationSeparator" w:id="0">
    <w:p w14:paraId="08C8F096" w14:textId="77777777" w:rsidR="007A796D" w:rsidRDefault="007A796D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B12A8C" w14:textId="290C497E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5D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1D95F" w14:textId="77777777" w:rsidR="007A796D" w:rsidRDefault="007A796D" w:rsidP="0068245E">
      <w:pPr>
        <w:spacing w:after="0" w:line="240" w:lineRule="auto"/>
      </w:pPr>
      <w:r>
        <w:separator/>
      </w:r>
    </w:p>
  </w:footnote>
  <w:footnote w:type="continuationSeparator" w:id="0">
    <w:p w14:paraId="76D63205" w14:textId="77777777" w:rsidR="007A796D" w:rsidRDefault="007A796D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86B90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D1A3" wp14:editId="41A82B5D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318DD0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6B945DC2" wp14:editId="1757E9C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86D02C1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5071D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1816D86E" wp14:editId="3F79B93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404D4B3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C286B6" wp14:editId="30B6BBE6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23CE91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06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P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4A4"/>
    <w:rsid w:val="000E33EA"/>
    <w:rsid w:val="001570B2"/>
    <w:rsid w:val="001624C3"/>
    <w:rsid w:val="00220400"/>
    <w:rsid w:val="002733AA"/>
    <w:rsid w:val="002A068F"/>
    <w:rsid w:val="00390392"/>
    <w:rsid w:val="003D42F1"/>
    <w:rsid w:val="004611DB"/>
    <w:rsid w:val="00565D10"/>
    <w:rsid w:val="00586F48"/>
    <w:rsid w:val="005D2D39"/>
    <w:rsid w:val="00676D89"/>
    <w:rsid w:val="0068245E"/>
    <w:rsid w:val="0069500E"/>
    <w:rsid w:val="00713F12"/>
    <w:rsid w:val="007A4EDB"/>
    <w:rsid w:val="007A796D"/>
    <w:rsid w:val="00834305"/>
    <w:rsid w:val="00834FEC"/>
    <w:rsid w:val="00897FB4"/>
    <w:rsid w:val="009124DD"/>
    <w:rsid w:val="0094423C"/>
    <w:rsid w:val="00A164A4"/>
    <w:rsid w:val="00A95506"/>
    <w:rsid w:val="00AB123B"/>
    <w:rsid w:val="00B168F9"/>
    <w:rsid w:val="00C44EFC"/>
    <w:rsid w:val="00C67FD5"/>
    <w:rsid w:val="00C80DBF"/>
    <w:rsid w:val="00C93A32"/>
    <w:rsid w:val="00CE754C"/>
    <w:rsid w:val="00CF207A"/>
    <w:rsid w:val="00D25ADE"/>
    <w:rsid w:val="00D529A9"/>
    <w:rsid w:val="00E402F3"/>
    <w:rsid w:val="00E43EFE"/>
    <w:rsid w:val="00E9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EB7397"/>
  <w15:chartTrackingRefBased/>
  <w15:docId w15:val="{F7FA90AA-9CB4-45AD-B95F-CAC168A7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A164A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na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0FC77F031D9453888D52518B22A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9AF97-FFC1-4263-97F1-EB2136AB6053}"/>
      </w:docPartPr>
      <w:docPartBody>
        <w:p w:rsidR="00BD460A" w:rsidRDefault="00812855">
          <w:pPr>
            <w:pStyle w:val="30FC77F031D9453888D52518B22A8BE1"/>
          </w:pPr>
          <w:r w:rsidRPr="00897FB4">
            <w:t>for more information contact:</w:t>
          </w:r>
        </w:p>
      </w:docPartBody>
    </w:docPart>
    <w:docPart>
      <w:docPartPr>
        <w:name w:val="CBC1A26DEFBD48968ED70FD206229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E4FDC-4E4B-466E-BA13-C81F36C45476}"/>
      </w:docPartPr>
      <w:docPartBody>
        <w:p w:rsidR="00BD460A" w:rsidRDefault="00812855">
          <w:pPr>
            <w:pStyle w:val="CBC1A26DEFBD48968ED70FD206229538"/>
          </w:pPr>
          <w:r w:rsidRPr="00897FB4">
            <w:t>Contact Name</w:t>
          </w:r>
        </w:p>
      </w:docPartBody>
    </w:docPart>
    <w:docPart>
      <w:docPartPr>
        <w:name w:val="4BC8284E3C5644BCBAD66F79B4C37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078D4-1AA3-4EEC-9BA3-33DBFE10C381}"/>
      </w:docPartPr>
      <w:docPartBody>
        <w:p w:rsidR="00BD460A" w:rsidRDefault="00812855">
          <w:pPr>
            <w:pStyle w:val="4BC8284E3C5644BCBAD66F79B4C37F4D"/>
          </w:pPr>
          <w:r w:rsidRPr="00897FB4">
            <w:t>telephone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55"/>
    <w:rsid w:val="002A7494"/>
    <w:rsid w:val="004554FA"/>
    <w:rsid w:val="00812855"/>
    <w:rsid w:val="00BD460A"/>
    <w:rsid w:val="00C2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9F409A2FFAB4BB79D63DCAB85152354">
    <w:name w:val="79F409A2FFAB4BB79D63DCAB85152354"/>
  </w:style>
  <w:style w:type="paragraph" w:customStyle="1" w:styleId="1590D008E3CC4F30AE7CD19586BF44F5">
    <w:name w:val="1590D008E3CC4F30AE7CD19586BF44F5"/>
  </w:style>
  <w:style w:type="paragraph" w:customStyle="1" w:styleId="3C005B4062704D8892DDC9BCCB07ABAC">
    <w:name w:val="3C005B4062704D8892DDC9BCCB07ABAC"/>
  </w:style>
  <w:style w:type="paragraph" w:customStyle="1" w:styleId="6AAD19592CC44C70BF522314C031325F">
    <w:name w:val="6AAD19592CC44C70BF522314C031325F"/>
  </w:style>
  <w:style w:type="paragraph" w:customStyle="1" w:styleId="2643C4F4ADA8442186880D4A23D31BC9">
    <w:name w:val="2643C4F4ADA8442186880D4A23D31BC9"/>
  </w:style>
  <w:style w:type="paragraph" w:customStyle="1" w:styleId="E30CF47B4588423FB8A4919794D3F903">
    <w:name w:val="E30CF47B4588423FB8A4919794D3F903"/>
  </w:style>
  <w:style w:type="paragraph" w:customStyle="1" w:styleId="01C048356D944385BB25B571B913B06B">
    <w:name w:val="01C048356D944385BB25B571B913B06B"/>
  </w:style>
  <w:style w:type="paragraph" w:customStyle="1" w:styleId="B9560E3508AA447E87F8BBECE13427BE">
    <w:name w:val="B9560E3508AA447E87F8BBECE13427BE"/>
  </w:style>
  <w:style w:type="paragraph" w:customStyle="1" w:styleId="30FC77F031D9453888D52518B22A8BE1">
    <w:name w:val="30FC77F031D9453888D52518B22A8BE1"/>
  </w:style>
  <w:style w:type="paragraph" w:customStyle="1" w:styleId="CBC1A26DEFBD48968ED70FD206229538">
    <w:name w:val="CBC1A26DEFBD48968ED70FD206229538"/>
  </w:style>
  <w:style w:type="paragraph" w:customStyle="1" w:styleId="4BC8284E3C5644BCBAD66F79B4C37F4D">
    <w:name w:val="4BC8284E3C5644BCBAD66F79B4C37F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B596F646-6D08-45CF-ACCB-F2908FD95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16</TotalTime>
  <Pages>2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</dc:creator>
  <cp:keywords/>
  <dc:description/>
  <cp:lastModifiedBy>REGINA DEMEO</cp:lastModifiedBy>
  <cp:revision>5</cp:revision>
  <cp:lastPrinted>2019-04-01T20:34:00Z</cp:lastPrinted>
  <dcterms:created xsi:type="dcterms:W3CDTF">2019-04-01T16:09:00Z</dcterms:created>
  <dcterms:modified xsi:type="dcterms:W3CDTF">2019-04-01T20:42:00Z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